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4CAC2" w14:textId="77777777" w:rsidR="003D4FC8" w:rsidRDefault="003D4FC8" w:rsidP="00942F6E">
      <w:pPr>
        <w:spacing w:line="288" w:lineRule="auto"/>
        <w:rPr>
          <w:rFonts w:ascii="Arial" w:hAnsi="Arial" w:cs="Arial"/>
          <w:b/>
          <w:sz w:val="28"/>
          <w:szCs w:val="28"/>
          <w:u w:val="single"/>
        </w:rPr>
      </w:pPr>
    </w:p>
    <w:p w14:paraId="73775963" w14:textId="425747DD" w:rsidR="006219C5" w:rsidRDefault="003D4FC8" w:rsidP="003D4FC8">
      <w:pPr>
        <w:spacing w:line="288" w:lineRule="auto"/>
        <w:jc w:val="center"/>
        <w:rPr>
          <w:rFonts w:ascii="Arial" w:hAnsi="Arial" w:cs="Arial"/>
          <w:b/>
          <w:spacing w:val="30"/>
          <w:sz w:val="28"/>
          <w:szCs w:val="28"/>
          <w:u w:val="single"/>
        </w:rPr>
      </w:pPr>
      <w:r w:rsidRPr="003D4FC8">
        <w:rPr>
          <w:rFonts w:ascii="Arial" w:hAnsi="Arial" w:cs="Arial"/>
          <w:b/>
          <w:spacing w:val="30"/>
          <w:sz w:val="28"/>
          <w:szCs w:val="28"/>
          <w:u w:val="single"/>
        </w:rPr>
        <w:t>Ž Á D O S</w:t>
      </w:r>
      <w:r>
        <w:rPr>
          <w:rFonts w:ascii="Arial" w:hAnsi="Arial" w:cs="Arial"/>
          <w:b/>
          <w:spacing w:val="30"/>
          <w:sz w:val="28"/>
          <w:szCs w:val="28"/>
          <w:u w:val="single"/>
        </w:rPr>
        <w:t> </w:t>
      </w:r>
      <w:r w:rsidRPr="003D4FC8">
        <w:rPr>
          <w:rFonts w:ascii="Arial" w:hAnsi="Arial" w:cs="Arial"/>
          <w:b/>
          <w:spacing w:val="30"/>
          <w:sz w:val="28"/>
          <w:szCs w:val="28"/>
          <w:u w:val="single"/>
        </w:rPr>
        <w:t>T</w:t>
      </w:r>
    </w:p>
    <w:p w14:paraId="706C309A" w14:textId="77777777" w:rsidR="003D4FC8" w:rsidRPr="003D4FC8" w:rsidRDefault="003D4FC8" w:rsidP="003D4FC8">
      <w:pPr>
        <w:spacing w:line="288" w:lineRule="auto"/>
        <w:jc w:val="center"/>
        <w:rPr>
          <w:spacing w:val="30"/>
        </w:rPr>
      </w:pPr>
    </w:p>
    <w:p w14:paraId="4599095A" w14:textId="77777777" w:rsidR="003D4FC8" w:rsidRPr="003D4FC8" w:rsidRDefault="003D4FC8" w:rsidP="003D4FC8">
      <w:pPr>
        <w:rPr>
          <w:rFonts w:ascii="Arial" w:hAnsi="Arial" w:cs="Arial"/>
          <w:b/>
          <w:bCs/>
          <w:sz w:val="24"/>
          <w:szCs w:val="24"/>
        </w:rPr>
      </w:pPr>
    </w:p>
    <w:p w14:paraId="1F7CA37A" w14:textId="5F8B9551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Jméno a příjmení: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1A1B01F9" w14:textId="77777777" w:rsidR="003D4FC8" w:rsidRPr="003D4FC8" w:rsidRDefault="003D4FC8" w:rsidP="003D4FC8">
      <w:pPr>
        <w:rPr>
          <w:rFonts w:ascii="Arial" w:hAnsi="Arial" w:cs="Arial"/>
          <w:b/>
          <w:bCs/>
          <w:sz w:val="32"/>
          <w:szCs w:val="32"/>
        </w:rPr>
      </w:pPr>
    </w:p>
    <w:p w14:paraId="23AB3F85" w14:textId="08EC2B02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ID FAČR: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19A42122" w14:textId="77777777" w:rsidR="003D4FC8" w:rsidRPr="003D4FC8" w:rsidRDefault="003D4FC8" w:rsidP="003D4FC8">
      <w:pPr>
        <w:rPr>
          <w:rFonts w:ascii="Arial" w:hAnsi="Arial" w:cs="Arial"/>
          <w:b/>
          <w:bCs/>
          <w:sz w:val="32"/>
          <w:szCs w:val="32"/>
        </w:rPr>
      </w:pPr>
    </w:p>
    <w:p w14:paraId="7225C477" w14:textId="673A9263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Klub: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32919BF9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39226878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7AD3AF68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4B9EAFB4" w14:textId="77777777" w:rsidR="003D4FC8" w:rsidRPr="003D4FC8" w:rsidRDefault="003D4FC8" w:rsidP="003D4FC8">
      <w:pPr>
        <w:rPr>
          <w:rFonts w:ascii="Arial" w:hAnsi="Arial" w:cs="Arial"/>
          <w:b/>
          <w:bCs/>
        </w:rPr>
      </w:pPr>
    </w:p>
    <w:p w14:paraId="17195AF4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  <w:r w:rsidRPr="003D4FC8">
        <w:rPr>
          <w:rFonts w:ascii="Arial" w:hAnsi="Arial" w:cs="Arial"/>
          <w:b/>
          <w:bCs/>
          <w:sz w:val="22"/>
          <w:szCs w:val="22"/>
        </w:rPr>
        <w:t>Ve smyslu Disciplinárního řádu FAČR žádám po vykonání nejméně poloviny trestu:</w:t>
      </w:r>
    </w:p>
    <w:p w14:paraId="42C2FEA9" w14:textId="77777777" w:rsidR="003D4FC8" w:rsidRPr="003D4FC8" w:rsidRDefault="003D4FC8" w:rsidP="003D4FC8">
      <w:pPr>
        <w:rPr>
          <w:rFonts w:ascii="Arial" w:hAnsi="Arial" w:cs="Arial"/>
          <w:b/>
          <w:bCs/>
          <w:sz w:val="28"/>
          <w:szCs w:val="28"/>
        </w:rPr>
      </w:pPr>
    </w:p>
    <w:p w14:paraId="4DB05FD4" w14:textId="4B79B12C" w:rsidR="003D4FC8" w:rsidRPr="003D4FC8" w:rsidRDefault="003D4FC8" w:rsidP="003D4FC8">
      <w:pPr>
        <w:tabs>
          <w:tab w:val="left" w:pos="426"/>
        </w:tabs>
        <w:rPr>
          <w:rFonts w:ascii="Arial" w:hAnsi="Arial" w:cs="Arial"/>
          <w:b/>
          <w:bCs/>
          <w:sz w:val="22"/>
          <w:szCs w:val="22"/>
        </w:rPr>
      </w:pPr>
      <w:r w:rsidRPr="003D4FC8">
        <w:rPr>
          <w:rFonts w:ascii="Arial" w:hAnsi="Arial" w:cs="Arial"/>
          <w:b/>
          <w:bCs/>
          <w:sz w:val="22"/>
          <w:szCs w:val="22"/>
        </w:rPr>
        <w:t>A/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3D4FC8">
        <w:rPr>
          <w:rFonts w:ascii="Arial" w:hAnsi="Arial" w:cs="Arial"/>
          <w:b/>
          <w:bCs/>
          <w:sz w:val="22"/>
          <w:szCs w:val="22"/>
        </w:rPr>
        <w:t>o prominutí výkonu zbytku trestu dle §41 DŘ</w:t>
      </w:r>
    </w:p>
    <w:p w14:paraId="025917F8" w14:textId="77777777" w:rsidR="003D4FC8" w:rsidRPr="003D4FC8" w:rsidRDefault="003D4FC8" w:rsidP="003D4FC8">
      <w:pPr>
        <w:tabs>
          <w:tab w:val="left" w:pos="426"/>
        </w:tabs>
        <w:rPr>
          <w:rFonts w:ascii="Arial" w:hAnsi="Arial" w:cs="Arial"/>
          <w:b/>
          <w:bCs/>
          <w:sz w:val="28"/>
          <w:szCs w:val="28"/>
        </w:rPr>
      </w:pPr>
    </w:p>
    <w:p w14:paraId="2EF9314E" w14:textId="2DCE30E0" w:rsidR="003D4FC8" w:rsidRPr="003D4FC8" w:rsidRDefault="003D4FC8" w:rsidP="003D4FC8">
      <w:pPr>
        <w:tabs>
          <w:tab w:val="left" w:pos="426"/>
        </w:tabs>
        <w:rPr>
          <w:rFonts w:ascii="Arial" w:hAnsi="Arial" w:cs="Arial"/>
          <w:b/>
          <w:bCs/>
          <w:sz w:val="22"/>
          <w:szCs w:val="22"/>
        </w:rPr>
      </w:pPr>
      <w:r w:rsidRPr="003D4FC8">
        <w:rPr>
          <w:rFonts w:ascii="Arial" w:hAnsi="Arial" w:cs="Arial"/>
          <w:b/>
          <w:bCs/>
          <w:sz w:val="22"/>
          <w:szCs w:val="22"/>
        </w:rPr>
        <w:t>B/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3D4FC8">
        <w:rPr>
          <w:rFonts w:ascii="Arial" w:hAnsi="Arial" w:cs="Arial"/>
          <w:b/>
          <w:bCs/>
          <w:sz w:val="22"/>
          <w:szCs w:val="22"/>
        </w:rPr>
        <w:t>o podmíněné upuštění od výkonu zbytku trestu dle §39 DŘ</w:t>
      </w:r>
    </w:p>
    <w:p w14:paraId="28E53742" w14:textId="7E860773" w:rsidR="003D4FC8" w:rsidRPr="00E5054C" w:rsidRDefault="003D4FC8" w:rsidP="003D4FC8">
      <w:pPr>
        <w:rPr>
          <w:rFonts w:ascii="Arial" w:hAnsi="Arial" w:cs="Arial"/>
          <w:bCs/>
        </w:rPr>
      </w:pPr>
      <w:r w:rsidRPr="00E5054C">
        <w:rPr>
          <w:rFonts w:ascii="Arial" w:hAnsi="Arial" w:cs="Arial"/>
          <w:bCs/>
        </w:rPr>
        <w:t>*)</w:t>
      </w:r>
    </w:p>
    <w:p w14:paraId="7C85B91D" w14:textId="77777777" w:rsid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p w14:paraId="1772197B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652"/>
        <w:gridCol w:w="4536"/>
        <w:gridCol w:w="1134"/>
        <w:gridCol w:w="851"/>
      </w:tblGrid>
      <w:tr w:rsidR="003D4FC8" w:rsidRPr="003D4FC8" w14:paraId="737C0F0E" w14:textId="77777777" w:rsidTr="004F3946">
        <w:tc>
          <w:tcPr>
            <w:tcW w:w="3652" w:type="dxa"/>
          </w:tcPr>
          <w:p w14:paraId="311B7B15" w14:textId="77777777" w:rsidR="003D4FC8" w:rsidRP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64D9DB0" w14:textId="77777777" w:rsidR="003D4FC8" w:rsidRP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 xml:space="preserve"> Trest byl uložen ve výši:</w:t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14:paraId="6AA7203B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288C7996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0213687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dle DŘ:</w:t>
            </w:r>
          </w:p>
        </w:tc>
        <w:tc>
          <w:tcPr>
            <w:tcW w:w="851" w:type="dxa"/>
            <w:tcBorders>
              <w:bottom w:val="dotted" w:sz="4" w:space="0" w:color="auto"/>
            </w:tcBorders>
          </w:tcPr>
          <w:p w14:paraId="05359404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D4FC8" w:rsidRPr="003D4FC8" w14:paraId="00C2248B" w14:textId="77777777" w:rsidTr="004F3946">
        <w:tc>
          <w:tcPr>
            <w:tcW w:w="3652" w:type="dxa"/>
          </w:tcPr>
          <w:p w14:paraId="795A6F5D" w14:textId="77777777" w:rsidR="003D4FC8" w:rsidRP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D6F368D" w14:textId="77777777" w:rsidR="003D4FC8" w:rsidRP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 xml:space="preserve"> Trest byl vykonáván</w:t>
            </w:r>
          </w:p>
        </w:tc>
        <w:tc>
          <w:tcPr>
            <w:tcW w:w="6521" w:type="dxa"/>
            <w:gridSpan w:val="3"/>
          </w:tcPr>
          <w:p w14:paraId="4E8C8B20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D4FC8" w:rsidRPr="003D4FC8" w14:paraId="563A0867" w14:textId="77777777" w:rsidTr="004F3946">
        <w:tc>
          <w:tcPr>
            <w:tcW w:w="3652" w:type="dxa"/>
          </w:tcPr>
          <w:p w14:paraId="33009AC6" w14:textId="77777777" w:rsidR="003D4FC8" w:rsidRP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93E7333" w14:textId="77777777" w:rsidR="003D4FC8" w:rsidRPr="003D4FC8" w:rsidRDefault="003D4FC8" w:rsidP="003D4FC8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v soutěžních utkáních od:</w:t>
            </w:r>
          </w:p>
        </w:tc>
        <w:tc>
          <w:tcPr>
            <w:tcW w:w="6521" w:type="dxa"/>
            <w:gridSpan w:val="3"/>
            <w:tcBorders>
              <w:bottom w:val="dotted" w:sz="4" w:space="0" w:color="auto"/>
            </w:tcBorders>
          </w:tcPr>
          <w:p w14:paraId="2BD645A1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D4FC8" w:rsidRPr="003D4FC8" w14:paraId="52458AE2" w14:textId="77777777" w:rsidTr="004F3946">
        <w:tc>
          <w:tcPr>
            <w:tcW w:w="3652" w:type="dxa"/>
          </w:tcPr>
          <w:p w14:paraId="0B614C3C" w14:textId="77777777" w:rsidR="003D4FC8" w:rsidRP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EB65418" w14:textId="77777777" w:rsidR="003D4FC8" w:rsidRPr="003D4FC8" w:rsidRDefault="003D4FC8" w:rsidP="003D4FC8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v časovém období od:</w:t>
            </w:r>
          </w:p>
        </w:tc>
        <w:tc>
          <w:tcPr>
            <w:tcW w:w="6521" w:type="dxa"/>
            <w:gridSpan w:val="3"/>
            <w:tcBorders>
              <w:bottom w:val="dotted" w:sz="4" w:space="0" w:color="auto"/>
            </w:tcBorders>
          </w:tcPr>
          <w:p w14:paraId="23C4DC56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50EDF06B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p w14:paraId="532D1D6D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p w14:paraId="04CEAF4D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4"/>
        <w:gridCol w:w="2551"/>
        <w:gridCol w:w="709"/>
        <w:gridCol w:w="2126"/>
        <w:gridCol w:w="567"/>
        <w:gridCol w:w="3260"/>
      </w:tblGrid>
      <w:tr w:rsidR="003D4FC8" w:rsidRPr="003D4FC8" w14:paraId="784F9626" w14:textId="77777777" w:rsidTr="004F3946">
        <w:tc>
          <w:tcPr>
            <w:tcW w:w="9747" w:type="dxa"/>
            <w:gridSpan w:val="6"/>
          </w:tcPr>
          <w:p w14:paraId="5FA9FAE0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302C8CE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5D450B4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827C224" w14:textId="77777777" w:rsidR="003D4FC8" w:rsidRP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D4FC8" w:rsidRPr="003D4FC8" w14:paraId="5DB46111" w14:textId="77777777" w:rsidTr="004F3946">
        <w:tc>
          <w:tcPr>
            <w:tcW w:w="534" w:type="dxa"/>
          </w:tcPr>
          <w:p w14:paraId="20401D0D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V:</w:t>
            </w:r>
          </w:p>
        </w:tc>
        <w:tc>
          <w:tcPr>
            <w:tcW w:w="2551" w:type="dxa"/>
            <w:tcBorders>
              <w:bottom w:val="dotted" w:sz="4" w:space="0" w:color="auto"/>
            </w:tcBorders>
          </w:tcPr>
          <w:p w14:paraId="56A74F44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B98D1D8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dne: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60B74C1E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72F01674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260" w:type="dxa"/>
            <w:tcBorders>
              <w:bottom w:val="dotted" w:sz="4" w:space="0" w:color="auto"/>
            </w:tcBorders>
          </w:tcPr>
          <w:p w14:paraId="7F9A4E22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6BFCA69C" w14:textId="77777777" w:rsidR="003D4FC8" w:rsidRPr="003D4FC8" w:rsidRDefault="003D4FC8" w:rsidP="003D4FC8">
      <w:pPr>
        <w:ind w:left="6381" w:firstLine="709"/>
        <w:rPr>
          <w:rFonts w:ascii="Arial" w:hAnsi="Arial" w:cs="Arial"/>
          <w:bCs/>
          <w:sz w:val="22"/>
          <w:szCs w:val="22"/>
        </w:rPr>
      </w:pPr>
      <w:r w:rsidRPr="003D4FC8">
        <w:rPr>
          <w:rFonts w:ascii="Arial" w:hAnsi="Arial" w:cs="Arial"/>
          <w:bCs/>
          <w:sz w:val="22"/>
          <w:szCs w:val="22"/>
        </w:rPr>
        <w:t xml:space="preserve">    podpis hráče</w:t>
      </w:r>
    </w:p>
    <w:p w14:paraId="3C12A7BB" w14:textId="77777777" w:rsidR="00E5054C" w:rsidRDefault="00E5054C" w:rsidP="00350C7D">
      <w:pPr>
        <w:tabs>
          <w:tab w:val="left" w:pos="2085"/>
        </w:tabs>
        <w:rPr>
          <w:rFonts w:ascii="Arial" w:hAnsi="Arial" w:cs="Arial"/>
          <w:sz w:val="22"/>
          <w:szCs w:val="22"/>
        </w:rPr>
      </w:pPr>
    </w:p>
    <w:p w14:paraId="115E7301" w14:textId="77777777" w:rsidR="00E5054C" w:rsidRDefault="00E5054C" w:rsidP="00350C7D">
      <w:pPr>
        <w:tabs>
          <w:tab w:val="left" w:pos="2085"/>
        </w:tabs>
        <w:rPr>
          <w:rFonts w:ascii="Arial" w:hAnsi="Arial" w:cs="Arial"/>
          <w:sz w:val="22"/>
          <w:szCs w:val="22"/>
        </w:rPr>
      </w:pPr>
    </w:p>
    <w:p w14:paraId="02B2A30E" w14:textId="77777777" w:rsidR="00E5054C" w:rsidRDefault="00E5054C" w:rsidP="00350C7D">
      <w:pPr>
        <w:tabs>
          <w:tab w:val="left" w:pos="2085"/>
        </w:tabs>
        <w:rPr>
          <w:rFonts w:ascii="Arial" w:hAnsi="Arial" w:cs="Arial"/>
          <w:sz w:val="22"/>
          <w:szCs w:val="22"/>
        </w:rPr>
      </w:pPr>
    </w:p>
    <w:p w14:paraId="41B96216" w14:textId="77777777" w:rsidR="00E5054C" w:rsidRDefault="00E5054C" w:rsidP="00350C7D">
      <w:pPr>
        <w:tabs>
          <w:tab w:val="left" w:pos="2085"/>
        </w:tabs>
        <w:rPr>
          <w:rFonts w:ascii="Arial" w:hAnsi="Arial" w:cs="Arial"/>
          <w:sz w:val="22"/>
          <w:szCs w:val="22"/>
        </w:rPr>
      </w:pPr>
    </w:p>
    <w:p w14:paraId="40A86C0D" w14:textId="77777777" w:rsidR="00E5054C" w:rsidRDefault="00E5054C" w:rsidP="00350C7D">
      <w:pPr>
        <w:tabs>
          <w:tab w:val="left" w:pos="2085"/>
        </w:tabs>
        <w:rPr>
          <w:rFonts w:ascii="Arial" w:hAnsi="Arial" w:cs="Arial"/>
          <w:sz w:val="22"/>
          <w:szCs w:val="22"/>
        </w:rPr>
      </w:pPr>
    </w:p>
    <w:p w14:paraId="0CE1A64E" w14:textId="7C45518A" w:rsidR="00412CAB" w:rsidRPr="003D4FC8" w:rsidRDefault="00E5054C" w:rsidP="00350C7D">
      <w:pPr>
        <w:tabs>
          <w:tab w:val="left" w:pos="2085"/>
        </w:tabs>
        <w:rPr>
          <w:rFonts w:ascii="Arial" w:hAnsi="Arial" w:cs="Arial"/>
          <w:sz w:val="22"/>
          <w:szCs w:val="22"/>
        </w:rPr>
      </w:pPr>
      <w:r w:rsidRPr="00E5054C">
        <w:rPr>
          <w:rFonts w:ascii="Arial" w:hAnsi="Arial" w:cs="Arial"/>
        </w:rPr>
        <w:t>*) nehodící se škrtne</w:t>
      </w:r>
      <w:r w:rsidR="00350C7D" w:rsidRPr="003D4FC8">
        <w:rPr>
          <w:rFonts w:ascii="Arial" w:hAnsi="Arial" w:cs="Arial"/>
          <w:sz w:val="22"/>
          <w:szCs w:val="22"/>
        </w:rPr>
        <w:tab/>
      </w:r>
    </w:p>
    <w:sectPr w:rsidR="00412CAB" w:rsidRPr="003D4FC8" w:rsidSect="004F69B4">
      <w:footerReference w:type="default" r:id="rId7"/>
      <w:headerReference w:type="first" r:id="rId8"/>
      <w:footerReference w:type="first" r:id="rId9"/>
      <w:pgSz w:w="11907" w:h="16840" w:code="9"/>
      <w:pgMar w:top="567" w:right="851" w:bottom="851" w:left="851" w:header="2438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196BB" w14:textId="77777777" w:rsidR="004F69B4" w:rsidRDefault="004F69B4">
      <w:r>
        <w:separator/>
      </w:r>
    </w:p>
  </w:endnote>
  <w:endnote w:type="continuationSeparator" w:id="0">
    <w:p w14:paraId="6B8A37F2" w14:textId="77777777" w:rsidR="004F69B4" w:rsidRDefault="004F6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2CA03" w14:textId="77777777" w:rsidR="000F7AA4" w:rsidRDefault="000F7AA4" w:rsidP="000F7AA4">
    <w:pPr>
      <w:pStyle w:val="Zpat"/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D351AB">
      <w:rPr>
        <w:rStyle w:val="slostrnky"/>
        <w:noProof/>
      </w:rPr>
      <w:t>3</w:t>
    </w:r>
    <w:r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2E710" w14:textId="72762130" w:rsidR="006F1624" w:rsidRPr="006F1624" w:rsidRDefault="0028705D" w:rsidP="00A5294E">
    <w:pPr>
      <w:pStyle w:val="Zpat"/>
      <w:tabs>
        <w:tab w:val="clear" w:pos="9072"/>
        <w:tab w:val="left" w:pos="851"/>
        <w:tab w:val="left" w:pos="3686"/>
        <w:tab w:val="left" w:pos="4536"/>
        <w:tab w:val="right" w:pos="10065"/>
      </w:tabs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38E41457" wp14:editId="2CC32CF5">
          <wp:simplePos x="0" y="0"/>
          <wp:positionH relativeFrom="column">
            <wp:posOffset>-172016</wp:posOffset>
          </wp:positionH>
          <wp:positionV relativeFrom="paragraph">
            <wp:posOffset>-353085</wp:posOffset>
          </wp:positionV>
          <wp:extent cx="6876000" cy="885600"/>
          <wp:effectExtent l="0" t="0" r="0" b="3810"/>
          <wp:wrapNone/>
          <wp:docPr id="1111006288" name="Obrázek 1" descr="Obsah obrázku snímek obrazovky, text, zelené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006288" name="Obrázek 1" descr="Obsah obrázku snímek obrazovky, text, zelené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6000" cy="88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6AFF9F" w14:textId="6C87767A" w:rsidR="000F7AA4" w:rsidRPr="00A5294E" w:rsidRDefault="006F1624" w:rsidP="00A5294E">
    <w:pPr>
      <w:pStyle w:val="Zpat"/>
      <w:tabs>
        <w:tab w:val="clear" w:pos="9072"/>
        <w:tab w:val="left" w:pos="851"/>
        <w:tab w:val="left" w:pos="3686"/>
        <w:tab w:val="left" w:pos="4536"/>
        <w:tab w:val="right" w:pos="10065"/>
      </w:tabs>
      <w:rPr>
        <w:sz w:val="16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015E774" wp14:editId="089D6393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1603030693" name="Obrázek 16030306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65F56E0" wp14:editId="41063B07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1643655504" name="Obrázek 1643655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C10FE37" wp14:editId="3EBBB236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778737531" name="Obrázek 7787375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312E"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E503C" w14:textId="77777777" w:rsidR="004F69B4" w:rsidRDefault="004F69B4">
      <w:r>
        <w:separator/>
      </w:r>
    </w:p>
  </w:footnote>
  <w:footnote w:type="continuationSeparator" w:id="0">
    <w:p w14:paraId="7F9FAEA7" w14:textId="77777777" w:rsidR="004F69B4" w:rsidRDefault="004F69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5E1DC" w14:textId="03E7373D" w:rsidR="000F7AA4" w:rsidRDefault="00942F6E" w:rsidP="00942F6E">
    <w:pPr>
      <w:pStyle w:val="Zhlav"/>
      <w:tabs>
        <w:tab w:val="clear" w:pos="4536"/>
        <w:tab w:val="clear" w:pos="9072"/>
      </w:tabs>
      <w:jc w:val="cen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3BD27E9" wp14:editId="57A37A0C">
          <wp:simplePos x="0" y="0"/>
          <wp:positionH relativeFrom="margin">
            <wp:posOffset>-93345</wp:posOffset>
          </wp:positionH>
          <wp:positionV relativeFrom="margin">
            <wp:posOffset>-1828800</wp:posOffset>
          </wp:positionV>
          <wp:extent cx="6667500" cy="1536700"/>
          <wp:effectExtent l="0" t="0" r="0" b="0"/>
          <wp:wrapSquare wrapText="bothSides"/>
          <wp:docPr id="1034061800" name="Obrázek 1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061800" name="Obrázek 1" descr="Obsah obrázku text, Písmo, logo, Grafika&#10;&#10;Popis byl vytvořen automatick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15" b="20344"/>
                  <a:stretch/>
                </pic:blipFill>
                <pic:spPr bwMode="auto">
                  <a:xfrm>
                    <a:off x="0" y="0"/>
                    <a:ext cx="6667500" cy="153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A67F8C" w14:textId="5C214880" w:rsidR="000F7AA4" w:rsidRDefault="000F7AA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31393"/>
    <w:multiLevelType w:val="hybridMultilevel"/>
    <w:tmpl w:val="4A7869BA"/>
    <w:lvl w:ilvl="0" w:tplc="5322A696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num w:numId="1" w16cid:durableId="1452213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94E"/>
    <w:rsid w:val="000F286D"/>
    <w:rsid w:val="000F7AA4"/>
    <w:rsid w:val="001261AF"/>
    <w:rsid w:val="001B1576"/>
    <w:rsid w:val="0028705D"/>
    <w:rsid w:val="00350C7D"/>
    <w:rsid w:val="003B4910"/>
    <w:rsid w:val="003D4FC8"/>
    <w:rsid w:val="00412CAB"/>
    <w:rsid w:val="004D4030"/>
    <w:rsid w:val="004F104C"/>
    <w:rsid w:val="004F69B4"/>
    <w:rsid w:val="00540187"/>
    <w:rsid w:val="005657B1"/>
    <w:rsid w:val="005A7E52"/>
    <w:rsid w:val="005F0D9B"/>
    <w:rsid w:val="006219C5"/>
    <w:rsid w:val="0062312E"/>
    <w:rsid w:val="006A5E2E"/>
    <w:rsid w:val="006F1624"/>
    <w:rsid w:val="00740189"/>
    <w:rsid w:val="00851326"/>
    <w:rsid w:val="008D3116"/>
    <w:rsid w:val="00921A65"/>
    <w:rsid w:val="00942F6E"/>
    <w:rsid w:val="009C4E50"/>
    <w:rsid w:val="00A11CD7"/>
    <w:rsid w:val="00A5294E"/>
    <w:rsid w:val="00A80DE0"/>
    <w:rsid w:val="00B521AD"/>
    <w:rsid w:val="00B9175C"/>
    <w:rsid w:val="00BA2DDE"/>
    <w:rsid w:val="00C265EF"/>
    <w:rsid w:val="00C620C5"/>
    <w:rsid w:val="00C842B9"/>
    <w:rsid w:val="00CA6D0E"/>
    <w:rsid w:val="00CB7553"/>
    <w:rsid w:val="00CE5FA8"/>
    <w:rsid w:val="00D351AB"/>
    <w:rsid w:val="00D42E4D"/>
    <w:rsid w:val="00E31035"/>
    <w:rsid w:val="00E5054C"/>
    <w:rsid w:val="00E913C0"/>
    <w:rsid w:val="00EF6145"/>
    <w:rsid w:val="00F0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F9B008"/>
  <w15:chartTrackingRefBased/>
  <w15:docId w15:val="{077C9677-EC5B-43E4-9033-A503ABF67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pPr>
      <w:keepNext/>
      <w:spacing w:before="120"/>
      <w:outlineLvl w:val="0"/>
    </w:pPr>
    <w:rPr>
      <w:rFonts w:ascii="Arial" w:hAnsi="Arial"/>
      <w:b/>
      <w:color w:val="008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F7AA4"/>
  </w:style>
  <w:style w:type="character" w:styleId="Hypertextovodkaz">
    <w:name w:val="Hyperlink"/>
    <w:rsid w:val="006231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spr\OneDrive\Dokumenty\OFS%20PZ\2022-2023\STK\Sdru&#382;en&#233;%20t&#253;my%20smlouvy\&#353;ablona\Smlouva%20sdru&#382;en&#233;%20dru&#382;stvo%202022_23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C:\Users\ofspr\OneDrive\Dokumenty\OFS PZ\2022-2023\STK\Sdružené týmy smlouvy\šablona\Smlouva sdružené družstvo 2022_23.dot</Template>
  <TotalTime>25</TotalTime>
  <Pages>1</Pages>
  <Words>72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MOČR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OFS Praha-západ</dc:creator>
  <cp:keywords/>
  <cp:lastModifiedBy>OFS Praha západ</cp:lastModifiedBy>
  <cp:revision>8</cp:revision>
  <cp:lastPrinted>2019-05-22T10:23:00Z</cp:lastPrinted>
  <dcterms:created xsi:type="dcterms:W3CDTF">2022-06-02T08:29:00Z</dcterms:created>
  <dcterms:modified xsi:type="dcterms:W3CDTF">2024-07-25T18:35:00Z</dcterms:modified>
</cp:coreProperties>
</file>